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B14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94B14B5" w14:textId="77777777" w:rsidR="00F90453" w:rsidRDefault="00F3134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94B14B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94B14B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A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94B14BE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D" w14:textId="6A630B33" w:rsidR="00222867" w:rsidRDefault="00D917A5" w:rsidP="006A14A3">
            <w:r>
              <w:rPr>
                <w:rFonts w:hint="cs"/>
                <w:rtl/>
              </w:rPr>
              <w:t>19.09.2021</w:t>
            </w:r>
          </w:p>
        </w:tc>
      </w:tr>
    </w:tbl>
    <w:p w14:paraId="594B14BF" w14:textId="77777777" w:rsidR="00332AFB" w:rsidRDefault="00F3134C" w:rsidP="00222867">
      <w:pPr>
        <w:rPr>
          <w:rtl/>
        </w:rPr>
      </w:pPr>
    </w:p>
    <w:p w14:paraId="594B14C0" w14:textId="77777777" w:rsidR="00222867" w:rsidRDefault="00F3134C" w:rsidP="00222867">
      <w:pPr>
        <w:rPr>
          <w:rtl/>
        </w:rPr>
      </w:pPr>
    </w:p>
    <w:p w14:paraId="594B14C1" w14:textId="77777777" w:rsidR="00222867" w:rsidRDefault="00F3134C" w:rsidP="00222867">
      <w:pPr>
        <w:rPr>
          <w:rtl/>
        </w:rPr>
      </w:pPr>
    </w:p>
    <w:p w14:paraId="594B14C2" w14:textId="77777777" w:rsidR="00222867" w:rsidRDefault="00F3134C" w:rsidP="00222867">
      <w:pPr>
        <w:rPr>
          <w:rtl/>
        </w:rPr>
      </w:pPr>
    </w:p>
    <w:p w14:paraId="594B14C3" w14:textId="77777777" w:rsidR="00222867" w:rsidRDefault="00F3134C" w:rsidP="00222867">
      <w:pPr>
        <w:rPr>
          <w:rtl/>
        </w:rPr>
      </w:pPr>
    </w:p>
    <w:p w14:paraId="594B14C4" w14:textId="77777777" w:rsidR="00222867" w:rsidRDefault="00F3134C" w:rsidP="00222867">
      <w:pPr>
        <w:rPr>
          <w:rtl/>
        </w:rPr>
      </w:pPr>
    </w:p>
    <w:p w14:paraId="594B14C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94B14C6" w14:textId="77777777" w:rsidR="00222867" w:rsidRDefault="00F3134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4B14C7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94B14C8" w14:textId="77777777" w:rsidR="00222867" w:rsidRPr="00AF57E9" w:rsidRDefault="00F3134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94B14C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C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94B14CF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94B14CE" w14:textId="22CAB80F" w:rsidR="006401F5" w:rsidRPr="00C25E6B" w:rsidRDefault="00210C85" w:rsidP="00210C85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סקרים ע"י יחידת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המרב"ד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בקרה של איכות השירות</w:t>
            </w:r>
          </w:p>
        </w:tc>
      </w:tr>
    </w:tbl>
    <w:p w14:paraId="594B14D0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4B14D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4B14D2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94B14D4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4B14D9" w14:textId="77777777" w:rsidTr="00222867">
        <w:tc>
          <w:tcPr>
            <w:tcW w:w="3085" w:type="dxa"/>
            <w:hideMark/>
          </w:tcPr>
          <w:p w14:paraId="594B14D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94B14D6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94B14D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94B14D8" w14:textId="77777777" w:rsidR="00222867" w:rsidRPr="00AF57E9" w:rsidRDefault="00F3134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94B14DA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594B14DD" w14:textId="77777777" w:rsidTr="007C4A53">
        <w:tc>
          <w:tcPr>
            <w:tcW w:w="2675" w:type="dxa"/>
            <w:shd w:val="clear" w:color="auto" w:fill="E6E6E6"/>
            <w:hideMark/>
          </w:tcPr>
          <w:p w14:paraId="594B14DB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94B14DC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</w:p>
        </w:tc>
      </w:tr>
      <w:tr w:rsidR="00C53D54" w14:paraId="594B14E1" w14:textId="77777777" w:rsidTr="007C4A53">
        <w:tc>
          <w:tcPr>
            <w:tcW w:w="2675" w:type="dxa"/>
            <w:shd w:val="clear" w:color="auto" w:fill="E6E6E6"/>
            <w:hideMark/>
          </w:tcPr>
          <w:p w14:paraId="594B14DE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B14DF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94B14E0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594B14E5" w14:textId="77777777" w:rsidTr="007C4A53">
        <w:tc>
          <w:tcPr>
            <w:tcW w:w="2675" w:type="dxa"/>
            <w:shd w:val="clear" w:color="auto" w:fill="E6E6E6"/>
            <w:hideMark/>
          </w:tcPr>
          <w:p w14:paraId="594B14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594B14E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4B14E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594B14E8" w14:textId="77777777" w:rsidTr="007C4A53">
        <w:tc>
          <w:tcPr>
            <w:tcW w:w="2675" w:type="dxa"/>
            <w:shd w:val="clear" w:color="auto" w:fill="E6E6E6"/>
            <w:hideMark/>
          </w:tcPr>
          <w:p w14:paraId="594B14E6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94B14E7" w14:textId="0C036E64" w:rsidR="0036065D" w:rsidRPr="00AF57E9" w:rsidRDefault="00210C85" w:rsidP="00210C8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51,000</w:t>
            </w:r>
            <w:r w:rsidR="0036065D"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36065D" w14:paraId="594B14EB" w14:textId="77777777" w:rsidTr="007C4A53">
        <w:tc>
          <w:tcPr>
            <w:tcW w:w="2675" w:type="dxa"/>
            <w:shd w:val="clear" w:color="auto" w:fill="E6E6E6"/>
            <w:hideMark/>
          </w:tcPr>
          <w:p w14:paraId="594B14E9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94B14EA" w14:textId="64C5D8F2" w:rsidR="0036065D" w:rsidRPr="0053500C" w:rsidRDefault="008D306C" w:rsidP="008D306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bookmarkStart w:id="0" w:name="_GoBack"/>
            <w:bookmarkEnd w:id="0"/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36065D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36065D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3606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D917A5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14:paraId="594B14EC" w14:textId="77777777" w:rsidR="00222867" w:rsidRPr="00AF57E9" w:rsidRDefault="00F3134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94B1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94B14E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94B14EF" w14:textId="77777777" w:rsidR="00222867" w:rsidRPr="00AF57E9" w:rsidRDefault="00F3134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4B14F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4B14F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4B14F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94B14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94B14F4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594B14F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4B14F5" w14:textId="6508766D" w:rsidR="00C53D54" w:rsidRDefault="00C53D54" w:rsidP="00210C85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"נמלה", משמשת</w:t>
            </w:r>
            <w:r w:rsidR="00210C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יחידות </w:t>
            </w:r>
            <w:r w:rsidR="00210C85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משרד </w:t>
            </w:r>
            <w:r w:rsidR="00210C85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10B42438" w14:textId="13C5E146" w:rsidR="00210C85" w:rsidRDefault="00210C85" w:rsidP="00210C85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הרחבת ההתקשרות נועדה להוסיף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רשיון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לעריכת סקרים ליחידת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המרב"ד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בדיקת איכות השירות ומעקב על שיפורו לאורך זמן.</w:t>
            </w:r>
          </w:p>
          <w:p w14:paraId="594B14F6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594B14F8" w14:textId="77777777" w:rsidR="00222867" w:rsidRPr="00534CCB" w:rsidRDefault="00F3134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4B14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94B14FA" w14:textId="77777777" w:rsidR="00222867" w:rsidRPr="00AF57E9" w:rsidRDefault="00F3134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F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94B14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594B1502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D" w14:textId="0B04930E" w:rsidR="00C25E6B" w:rsidRPr="0053500C" w:rsidRDefault="00D917A5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טלי לוי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E" w14:textId="07C53745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FF" w14:textId="0B6AC59D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594B1500" w14:textId="2A78BA7D" w:rsidR="00C25E6B" w:rsidRDefault="00D917A5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7497296B" wp14:editId="19D380EE">
                  <wp:extent cx="1263015" cy="374499"/>
                  <wp:effectExtent l="0" t="0" r="0" b="698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101" cy="375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4B1501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594B15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94B1507" w14:textId="77777777" w:rsidR="00222867" w:rsidRDefault="00F3134C" w:rsidP="00222867">
      <w:pPr>
        <w:rPr>
          <w:rtl/>
        </w:rPr>
      </w:pPr>
    </w:p>
    <w:p w14:paraId="594B1508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94B1509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594B150D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A" w14:textId="7EB475A0" w:rsidR="00B07843" w:rsidRPr="0053500C" w:rsidRDefault="005532F6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B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50C" w14:textId="23858FFF" w:rsidR="00B07843" w:rsidRPr="00AF57E9" w:rsidRDefault="005532F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55F1F982" wp14:editId="68AD372B">
                  <wp:extent cx="1361440" cy="409442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9320" cy="4208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594B151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1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94B1512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EC9677" w14:textId="77777777" w:rsidR="00F3134C" w:rsidRDefault="00F3134C">
      <w:r>
        <w:separator/>
      </w:r>
    </w:p>
  </w:endnote>
  <w:endnote w:type="continuationSeparator" w:id="0">
    <w:p w14:paraId="6E64A31A" w14:textId="77777777" w:rsidR="00F3134C" w:rsidRDefault="00F31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94B153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4B153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D" w14:textId="1A460F2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D306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D306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94B153E" w14:textId="77777777" w:rsidR="00354861" w:rsidRPr="0098529F" w:rsidRDefault="00F3134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94B154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4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594B154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94B15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94B154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94B1548" w14:textId="77777777" w:rsidR="00E678BB" w:rsidRPr="00354861" w:rsidRDefault="00F3134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C61C74" w14:textId="77777777" w:rsidR="00F3134C" w:rsidRDefault="00F3134C">
      <w:r>
        <w:separator/>
      </w:r>
    </w:p>
  </w:footnote>
  <w:footnote w:type="continuationSeparator" w:id="0">
    <w:p w14:paraId="5BDF7AA2" w14:textId="77777777" w:rsidR="00F3134C" w:rsidRDefault="00F31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94B151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94B15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94B151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94B152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4B15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94B1549" wp14:editId="594B154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94B15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94B152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94B15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94B152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5" w14:textId="77777777" w:rsidR="009220EC" w:rsidRPr="00D84715" w:rsidRDefault="00F313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6" w14:textId="77777777" w:rsidR="009220EC" w:rsidRDefault="00F313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94B1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A" w14:textId="77777777" w:rsidR="003D6D13" w:rsidRPr="00D84715" w:rsidRDefault="00F313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B" w14:textId="77777777" w:rsidR="003D6D13" w:rsidRPr="00D84715" w:rsidRDefault="00F313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4B153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F" w14:textId="77777777" w:rsidR="009220EC" w:rsidRPr="00D84715" w:rsidRDefault="00F3134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30" w14:textId="77777777" w:rsidR="009220EC" w:rsidRPr="00D84715" w:rsidRDefault="00F3134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3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94B153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4B153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3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94B153A" w14:textId="77777777" w:rsidR="00E678BB" w:rsidRPr="00D84715" w:rsidRDefault="00F3134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210C85"/>
    <w:rsid w:val="002D5C29"/>
    <w:rsid w:val="00336CDD"/>
    <w:rsid w:val="0036065D"/>
    <w:rsid w:val="004A4352"/>
    <w:rsid w:val="004E0B2C"/>
    <w:rsid w:val="00514ED8"/>
    <w:rsid w:val="00534CCB"/>
    <w:rsid w:val="005532F6"/>
    <w:rsid w:val="00572407"/>
    <w:rsid w:val="005779DF"/>
    <w:rsid w:val="006401F5"/>
    <w:rsid w:val="00643FC1"/>
    <w:rsid w:val="00675430"/>
    <w:rsid w:val="006A14A3"/>
    <w:rsid w:val="006D6F6C"/>
    <w:rsid w:val="00727BFF"/>
    <w:rsid w:val="007548B0"/>
    <w:rsid w:val="007B41FD"/>
    <w:rsid w:val="007C4A53"/>
    <w:rsid w:val="00846A0E"/>
    <w:rsid w:val="00880CBD"/>
    <w:rsid w:val="008D306C"/>
    <w:rsid w:val="00946D34"/>
    <w:rsid w:val="009532C5"/>
    <w:rsid w:val="00957A71"/>
    <w:rsid w:val="009B6B29"/>
    <w:rsid w:val="009F7FB7"/>
    <w:rsid w:val="00A662F8"/>
    <w:rsid w:val="00A77B8A"/>
    <w:rsid w:val="00A90EE3"/>
    <w:rsid w:val="00AE3478"/>
    <w:rsid w:val="00B07843"/>
    <w:rsid w:val="00B4530B"/>
    <w:rsid w:val="00B53C37"/>
    <w:rsid w:val="00B85624"/>
    <w:rsid w:val="00BC4C4D"/>
    <w:rsid w:val="00C25E6B"/>
    <w:rsid w:val="00C43315"/>
    <w:rsid w:val="00C53D54"/>
    <w:rsid w:val="00C70AF8"/>
    <w:rsid w:val="00D3448C"/>
    <w:rsid w:val="00D577F8"/>
    <w:rsid w:val="00D917A5"/>
    <w:rsid w:val="00DD2E73"/>
    <w:rsid w:val="00E42B1C"/>
    <w:rsid w:val="00E630D4"/>
    <w:rsid w:val="00E8203D"/>
    <w:rsid w:val="00F15B21"/>
    <w:rsid w:val="00F3134C"/>
    <w:rsid w:val="00F4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4B14B4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104943818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2018-10-15T07:43:12+00:00</SDDocDate>
    <elnewpapaerdate xmlns="276fb107-33e2-4c3f-bae8-9cd5efb2baae" xsi:nil="true"/>
    <SDHebDate xmlns="276fb107-33e2-4c3f-bae8-9cd5efb2baae">ו'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FFAEF4-F365-4515-9AC8-36D3A4772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7</TotalTime>
  <Pages>2</Pages>
  <Words>382</Words>
  <Characters>1913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נמלה 2019 (2).docx.</vt:lpstr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נמלה 2019 (2).docx.</dc:title>
  <dc:creator>Marina Paz</dc:creator>
  <cp:lastModifiedBy>דורין אמויאל</cp:lastModifiedBy>
  <cp:revision>3</cp:revision>
  <cp:lastPrinted>2018-09-13T09:22:00Z</cp:lastPrinted>
  <dcterms:created xsi:type="dcterms:W3CDTF">2022-01-06T07:35:00Z</dcterms:created>
  <dcterms:modified xsi:type="dcterms:W3CDTF">2022-01-09T05:32:00Z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